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D1CC" w14:textId="75525348" w:rsidR="00F25211" w:rsidRDefault="00F25211" w:rsidP="00F25211">
      <w:pPr>
        <w:pStyle w:val="Koptekst"/>
        <w:tabs>
          <w:tab w:val="left" w:pos="863"/>
        </w:tabs>
        <w:ind w:left="708"/>
        <w:rPr>
          <w:rFonts w:ascii="Biome" w:hAnsi="Biome" w:cs="Biome"/>
          <w:b/>
          <w:bCs/>
          <w:i/>
          <w:iCs/>
          <w:color w:val="FF0000"/>
          <w:spacing w:val="-20"/>
          <w:sz w:val="32"/>
          <w:szCs w:val="32"/>
        </w:rPr>
      </w:pPr>
    </w:p>
    <w:p w14:paraId="2C3470B4" w14:textId="77777777" w:rsidR="00F25211" w:rsidRDefault="00F25211" w:rsidP="00F25211">
      <w:pPr>
        <w:pStyle w:val="Koptekst"/>
        <w:tabs>
          <w:tab w:val="left" w:pos="863"/>
        </w:tabs>
        <w:ind w:left="708"/>
        <w:rPr>
          <w:rFonts w:ascii="Biome" w:hAnsi="Biome" w:cs="Biome"/>
          <w:b/>
          <w:bCs/>
          <w:i/>
          <w:iCs/>
          <w:color w:val="FF0000"/>
          <w:spacing w:val="-20"/>
          <w:sz w:val="32"/>
          <w:szCs w:val="32"/>
        </w:rPr>
      </w:pPr>
    </w:p>
    <w:p w14:paraId="72D46AF3" w14:textId="77777777" w:rsidR="00F25211" w:rsidRDefault="00176A70" w:rsidP="00430839">
      <w:pPr>
        <w:pStyle w:val="Koptekst"/>
        <w:tabs>
          <w:tab w:val="clear" w:pos="4536"/>
          <w:tab w:val="left" w:pos="6150"/>
        </w:tabs>
        <w:ind w:left="708"/>
        <w:rPr>
          <w:rFonts w:ascii="Biome" w:hAnsi="Biome" w:cs="Biome"/>
          <w:b/>
          <w:bCs/>
          <w:i/>
          <w:iCs/>
          <w:color w:val="FF0000"/>
          <w:spacing w:val="-20"/>
          <w:sz w:val="32"/>
          <w:szCs w:val="32"/>
        </w:rPr>
      </w:pPr>
      <w:r>
        <w:rPr>
          <w:rFonts w:ascii="Biome" w:hAnsi="Biome" w:cs="Biome"/>
          <w:b/>
          <w:bCs/>
          <w:i/>
          <w:iCs/>
          <w:color w:val="FF0000"/>
          <w:spacing w:val="-20"/>
          <w:sz w:val="32"/>
          <w:szCs w:val="32"/>
        </w:rPr>
        <w:tab/>
      </w:r>
      <w:r w:rsidR="00430839">
        <w:rPr>
          <w:rFonts w:ascii="Biome" w:hAnsi="Biome" w:cs="Biome"/>
          <w:b/>
          <w:bCs/>
          <w:i/>
          <w:iCs/>
          <w:color w:val="FF0000"/>
          <w:spacing w:val="-20"/>
          <w:sz w:val="32"/>
          <w:szCs w:val="32"/>
        </w:rPr>
        <w:tab/>
      </w:r>
    </w:p>
    <w:p w14:paraId="09EE5E38" w14:textId="0A8D90A5" w:rsidR="00384452" w:rsidRPr="00F53A9F" w:rsidRDefault="00384452" w:rsidP="00384452">
      <w:pPr>
        <w:tabs>
          <w:tab w:val="center" w:pos="4536"/>
        </w:tabs>
        <w:rPr>
          <w:i/>
          <w:iCs/>
          <w:color w:val="FF0000"/>
          <w:sz w:val="32"/>
          <w:szCs w:val="32"/>
        </w:rPr>
      </w:pPr>
      <w:r w:rsidRPr="00F53A9F">
        <w:rPr>
          <w:i/>
          <w:iCs/>
          <w:color w:val="FF0000"/>
          <w:sz w:val="32"/>
          <w:szCs w:val="32"/>
        </w:rPr>
        <w:t>Uw gegevens</w:t>
      </w:r>
      <w:r w:rsidRPr="00F53A9F">
        <w:rPr>
          <w:sz w:val="32"/>
          <w:szCs w:val="32"/>
        </w:rPr>
        <w:t xml:space="preserve"> </w:t>
      </w:r>
      <w:r w:rsidRPr="00F53A9F">
        <w:rPr>
          <w:sz w:val="32"/>
          <w:szCs w:val="32"/>
        </w:rPr>
        <w:tab/>
      </w:r>
    </w:p>
    <w:p w14:paraId="3CA37D6D" w14:textId="5CF97B31" w:rsidR="00384452" w:rsidRPr="00F53A9F" w:rsidRDefault="00384452" w:rsidP="00384452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Bedrijfsnaam:</w:t>
      </w:r>
      <w:r w:rsidRPr="00F53A9F">
        <w:rPr>
          <w:rFonts w:cs="CIDFont+F1"/>
          <w:i/>
          <w:iCs/>
          <w:sz w:val="24"/>
          <w:szCs w:val="24"/>
        </w:rPr>
        <w:tab/>
      </w:r>
    </w:p>
    <w:p w14:paraId="0BB5470A" w14:textId="77777777" w:rsidR="00384452" w:rsidRPr="00F53A9F" w:rsidRDefault="00384452" w:rsidP="00384452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Uw naam:</w:t>
      </w:r>
      <w:r w:rsidRPr="00F53A9F">
        <w:rPr>
          <w:rFonts w:cs="CIDFont+F1"/>
          <w:i/>
          <w:iCs/>
          <w:sz w:val="24"/>
          <w:szCs w:val="24"/>
        </w:rPr>
        <w:tab/>
      </w:r>
    </w:p>
    <w:p w14:paraId="512763DA" w14:textId="77777777" w:rsidR="00384452" w:rsidRPr="00F53A9F" w:rsidRDefault="00384452" w:rsidP="00384452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Facturatieadres:</w:t>
      </w:r>
    </w:p>
    <w:p w14:paraId="3F425717" w14:textId="77777777" w:rsidR="00384452" w:rsidRPr="00F53A9F" w:rsidRDefault="00384452" w:rsidP="00384452">
      <w:pPr>
        <w:pStyle w:val="Lijstaline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Straatnaam:</w:t>
      </w:r>
    </w:p>
    <w:p w14:paraId="04F07B2F" w14:textId="77777777" w:rsidR="00384452" w:rsidRPr="00F53A9F" w:rsidRDefault="00384452" w:rsidP="00384452">
      <w:pPr>
        <w:pStyle w:val="Lijstaline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Huisnummer:</w:t>
      </w:r>
    </w:p>
    <w:p w14:paraId="04D0CE0F" w14:textId="77777777" w:rsidR="00384452" w:rsidRPr="00F53A9F" w:rsidRDefault="00384452" w:rsidP="00384452">
      <w:pPr>
        <w:pStyle w:val="Lijstaline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Postcode:</w:t>
      </w:r>
    </w:p>
    <w:p w14:paraId="61016159" w14:textId="77777777" w:rsidR="00384452" w:rsidRPr="00F53A9F" w:rsidRDefault="00384452" w:rsidP="00384452">
      <w:pPr>
        <w:pStyle w:val="Lijstaline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Plaats:</w:t>
      </w:r>
    </w:p>
    <w:p w14:paraId="53D3768E" w14:textId="4ADBA685" w:rsidR="00384452" w:rsidRPr="00F53A9F" w:rsidRDefault="00384452" w:rsidP="00384452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Leveringsa</w:t>
      </w:r>
      <w:r w:rsidRPr="00F53A9F">
        <w:rPr>
          <w:rFonts w:cs="CIDFont+F1"/>
          <w:i/>
          <w:iCs/>
          <w:sz w:val="24"/>
          <w:szCs w:val="24"/>
        </w:rPr>
        <w:t>dres:</w:t>
      </w:r>
    </w:p>
    <w:p w14:paraId="72781633" w14:textId="77777777" w:rsidR="00384452" w:rsidRPr="00F53A9F" w:rsidRDefault="00384452" w:rsidP="00384452">
      <w:pPr>
        <w:pStyle w:val="Lijstaline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Straatnaam:</w:t>
      </w:r>
    </w:p>
    <w:p w14:paraId="03F8A2F5" w14:textId="77777777" w:rsidR="00384452" w:rsidRPr="00F53A9F" w:rsidRDefault="00384452" w:rsidP="00384452">
      <w:pPr>
        <w:pStyle w:val="Lijstaline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Huisnummer:</w:t>
      </w:r>
    </w:p>
    <w:p w14:paraId="7490515D" w14:textId="77777777" w:rsidR="00384452" w:rsidRPr="00F53A9F" w:rsidRDefault="00384452" w:rsidP="00384452">
      <w:pPr>
        <w:pStyle w:val="Lijstaline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Postcode:</w:t>
      </w:r>
    </w:p>
    <w:p w14:paraId="5F8E5E1C" w14:textId="77777777" w:rsidR="00384452" w:rsidRPr="00F53A9F" w:rsidRDefault="00384452" w:rsidP="00384452">
      <w:pPr>
        <w:pStyle w:val="Lijstaline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Plaats:</w:t>
      </w:r>
    </w:p>
    <w:p w14:paraId="72C15138" w14:textId="77777777" w:rsidR="00384452" w:rsidRPr="00F53A9F" w:rsidRDefault="00384452" w:rsidP="00384452">
      <w:pPr>
        <w:pStyle w:val="Lijstalinea"/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</w:p>
    <w:p w14:paraId="31C31B62" w14:textId="77777777" w:rsidR="00384452" w:rsidRPr="00F53A9F" w:rsidRDefault="00384452" w:rsidP="00384452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IDFont+F1"/>
          <w:i/>
          <w:iCs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Telefoonnummer:</w:t>
      </w:r>
    </w:p>
    <w:p w14:paraId="1F4A1622" w14:textId="77777777" w:rsidR="00384452" w:rsidRPr="00F53A9F" w:rsidRDefault="00384452" w:rsidP="00384452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Biome" w:hAnsi="Biome" w:cs="Biome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="CIDFont+F1"/>
          <w:i/>
          <w:iCs/>
          <w:sz w:val="24"/>
          <w:szCs w:val="24"/>
        </w:rPr>
        <w:t>Emailadres:</w:t>
      </w:r>
    </w:p>
    <w:p w14:paraId="5BEB21CC" w14:textId="1C05A2FA" w:rsidR="00F25211" w:rsidRPr="00F53A9F" w:rsidRDefault="00384452" w:rsidP="00384452">
      <w:pPr>
        <w:autoSpaceDE w:val="0"/>
        <w:autoSpaceDN w:val="0"/>
        <w:adjustRightInd w:val="0"/>
        <w:spacing w:after="0" w:line="240" w:lineRule="auto"/>
        <w:rPr>
          <w:rFonts w:ascii="Biome" w:hAnsi="Biome" w:cs="Biome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noProof/>
          <w:sz w:val="24"/>
          <w:szCs w:val="24"/>
          <w:lang w:eastAsia="nl-BE"/>
        </w:rPr>
        <w:drawing>
          <wp:inline distT="0" distB="0" distL="0" distR="0" wp14:anchorId="63582DDC" wp14:editId="3EDFCAD3">
            <wp:extent cx="5760720" cy="75768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DFDB" w14:textId="4DEDD6CB" w:rsidR="00384452" w:rsidRPr="00F53A9F" w:rsidRDefault="00384452" w:rsidP="00384452">
      <w:pPr>
        <w:tabs>
          <w:tab w:val="center" w:pos="4536"/>
        </w:tabs>
        <w:rPr>
          <w:i/>
          <w:iCs/>
          <w:color w:val="FF0000"/>
          <w:sz w:val="32"/>
          <w:szCs w:val="32"/>
        </w:rPr>
      </w:pPr>
      <w:r w:rsidRPr="00F53A9F">
        <w:rPr>
          <w:i/>
          <w:iCs/>
          <w:color w:val="FF0000"/>
          <w:sz w:val="32"/>
          <w:szCs w:val="32"/>
        </w:rPr>
        <w:t>Probleembe</w:t>
      </w:r>
      <w:r w:rsidRPr="00F53A9F">
        <w:rPr>
          <w:i/>
          <w:iCs/>
          <w:color w:val="FF0000"/>
          <w:sz w:val="32"/>
          <w:szCs w:val="32"/>
        </w:rPr>
        <w:t>s</w:t>
      </w:r>
      <w:r w:rsidRPr="00F53A9F">
        <w:rPr>
          <w:i/>
          <w:iCs/>
          <w:color w:val="FF0000"/>
          <w:sz w:val="32"/>
          <w:szCs w:val="32"/>
        </w:rPr>
        <w:t>chrijving</w:t>
      </w:r>
      <w:r w:rsidRPr="00F53A9F">
        <w:rPr>
          <w:sz w:val="32"/>
          <w:szCs w:val="32"/>
        </w:rPr>
        <w:t xml:space="preserve"> </w:t>
      </w:r>
      <w:r w:rsidRPr="00F53A9F">
        <w:rPr>
          <w:sz w:val="32"/>
          <w:szCs w:val="32"/>
        </w:rPr>
        <w:tab/>
      </w:r>
    </w:p>
    <w:p w14:paraId="56B99D94" w14:textId="24B47139" w:rsidR="00384452" w:rsidRPr="00F53A9F" w:rsidRDefault="001B0773" w:rsidP="001B0773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i/>
          <w:iCs/>
          <w:sz w:val="24"/>
          <w:szCs w:val="24"/>
        </w:rPr>
        <w:t>Artikelomschrijving:</w:t>
      </w:r>
    </w:p>
    <w:p w14:paraId="0ED77CEC" w14:textId="2CD76BBC" w:rsidR="001B0773" w:rsidRPr="00F53A9F" w:rsidRDefault="001B0773" w:rsidP="001B0773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i/>
          <w:iCs/>
          <w:sz w:val="24"/>
          <w:szCs w:val="24"/>
        </w:rPr>
        <w:t>Artikelcode:</w:t>
      </w:r>
    </w:p>
    <w:p w14:paraId="5F4CD639" w14:textId="38781DA8" w:rsidR="001B0773" w:rsidRPr="00F53A9F" w:rsidRDefault="001B0773" w:rsidP="001B0773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i/>
          <w:iCs/>
          <w:sz w:val="24"/>
          <w:szCs w:val="24"/>
        </w:rPr>
        <w:t>Serienummer:</w:t>
      </w:r>
    </w:p>
    <w:p w14:paraId="6A84058C" w14:textId="4CCB4949" w:rsidR="001B0773" w:rsidRPr="00F53A9F" w:rsidRDefault="001B0773" w:rsidP="001B0773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i/>
          <w:iCs/>
          <w:sz w:val="24"/>
          <w:szCs w:val="24"/>
        </w:rPr>
        <w:t>Foutomschrijving:</w:t>
      </w:r>
    </w:p>
    <w:p w14:paraId="2DC74CE3" w14:textId="64CB3025" w:rsidR="00F53A9F" w:rsidRDefault="00F53A9F" w:rsidP="00F53A9F">
      <w:pPr>
        <w:pStyle w:val="Lijstalinea"/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14:paraId="6202E77C" w14:textId="24777D67" w:rsidR="00F53A9F" w:rsidRDefault="00F53A9F" w:rsidP="00F53A9F">
      <w:pPr>
        <w:pStyle w:val="Lijstalinea"/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14:paraId="1712ADD7" w14:textId="77777777" w:rsidR="00F53A9F" w:rsidRPr="00F53A9F" w:rsidRDefault="00F53A9F" w:rsidP="00F53A9F">
      <w:pPr>
        <w:pStyle w:val="Lijstalinea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</w:p>
    <w:p w14:paraId="29DF0A03" w14:textId="5CC04A56" w:rsidR="00384452" w:rsidRPr="00F53A9F" w:rsidRDefault="00F53A9F" w:rsidP="0038445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51C2A60C" wp14:editId="6228EDDC">
            <wp:extent cx="5760720" cy="75565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687DA" w14:textId="5954C91E" w:rsidR="001B0773" w:rsidRPr="00F53A9F" w:rsidRDefault="001B0773" w:rsidP="001B0773">
      <w:pPr>
        <w:tabs>
          <w:tab w:val="center" w:pos="4536"/>
        </w:tabs>
        <w:rPr>
          <w:i/>
          <w:iCs/>
          <w:color w:val="FF0000"/>
          <w:sz w:val="32"/>
          <w:szCs w:val="32"/>
        </w:rPr>
      </w:pPr>
      <w:r w:rsidRPr="00F53A9F">
        <w:rPr>
          <w:i/>
          <w:iCs/>
          <w:color w:val="FF0000"/>
          <w:sz w:val="32"/>
          <w:szCs w:val="32"/>
        </w:rPr>
        <w:t>Voertuiggegevens</w:t>
      </w:r>
      <w:r w:rsidRPr="00F53A9F">
        <w:rPr>
          <w:sz w:val="32"/>
          <w:szCs w:val="32"/>
        </w:rPr>
        <w:t xml:space="preserve"> </w:t>
      </w:r>
      <w:r w:rsidRPr="00F53A9F">
        <w:rPr>
          <w:sz w:val="32"/>
          <w:szCs w:val="32"/>
        </w:rPr>
        <w:tab/>
      </w:r>
    </w:p>
    <w:p w14:paraId="5FD36AC3" w14:textId="77777777" w:rsidR="001B0773" w:rsidRPr="00F53A9F" w:rsidRDefault="001B0773" w:rsidP="001B0773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i/>
          <w:iCs/>
          <w:sz w:val="24"/>
          <w:szCs w:val="24"/>
        </w:rPr>
        <w:t>Merk:</w:t>
      </w:r>
    </w:p>
    <w:p w14:paraId="325189A1" w14:textId="77777777" w:rsidR="001B0773" w:rsidRPr="00F53A9F" w:rsidRDefault="001B0773" w:rsidP="001B0773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i/>
          <w:iCs/>
          <w:sz w:val="24"/>
          <w:szCs w:val="24"/>
        </w:rPr>
        <w:t>Model:</w:t>
      </w:r>
    </w:p>
    <w:p w14:paraId="33AC42D6" w14:textId="2337CC6C" w:rsidR="001B0773" w:rsidRPr="00F53A9F" w:rsidRDefault="001B0773" w:rsidP="001B0773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i/>
          <w:iCs/>
          <w:sz w:val="24"/>
          <w:szCs w:val="24"/>
        </w:rPr>
        <w:t>Chassis/VIN-nummer:</w:t>
      </w:r>
    </w:p>
    <w:p w14:paraId="5DEE9D21" w14:textId="2D2077F5" w:rsidR="001B0773" w:rsidRPr="00F53A9F" w:rsidRDefault="001B0773" w:rsidP="001B0773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i/>
          <w:iCs/>
          <w:sz w:val="24"/>
          <w:szCs w:val="24"/>
        </w:rPr>
        <w:t>Kentekenplaat</w:t>
      </w:r>
      <w:r w:rsidRPr="00F53A9F">
        <w:rPr>
          <w:rFonts w:cstheme="minorHAnsi"/>
          <w:i/>
          <w:iCs/>
          <w:sz w:val="24"/>
          <w:szCs w:val="24"/>
        </w:rPr>
        <w:t>:</w:t>
      </w:r>
    </w:p>
    <w:p w14:paraId="4879E4A2" w14:textId="7A9A57D4" w:rsidR="00F53A9F" w:rsidRPr="00F53A9F" w:rsidRDefault="00F53A9F" w:rsidP="00F53A9F">
      <w:pPr>
        <w:tabs>
          <w:tab w:val="center" w:pos="4536"/>
        </w:tabs>
        <w:rPr>
          <w:i/>
          <w:iCs/>
          <w:color w:val="FF0000"/>
          <w:sz w:val="32"/>
          <w:szCs w:val="32"/>
        </w:rPr>
      </w:pPr>
      <w:r w:rsidRPr="00F53A9F">
        <w:rPr>
          <w:rFonts w:cstheme="minorHAnsi"/>
          <w:noProof/>
          <w:sz w:val="24"/>
          <w:szCs w:val="24"/>
          <w:lang w:eastAsia="nl-BE"/>
        </w:rPr>
        <w:drawing>
          <wp:inline distT="0" distB="0" distL="0" distR="0" wp14:anchorId="7B568EA2" wp14:editId="7F814AFE">
            <wp:extent cx="5760720" cy="7556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A9F">
        <w:rPr>
          <w:i/>
          <w:iCs/>
          <w:color w:val="FF0000"/>
          <w:sz w:val="32"/>
          <w:szCs w:val="32"/>
        </w:rPr>
        <w:t>Eindklant</w:t>
      </w:r>
      <w:r w:rsidRPr="00F53A9F">
        <w:rPr>
          <w:sz w:val="32"/>
          <w:szCs w:val="32"/>
        </w:rPr>
        <w:t xml:space="preserve"> </w:t>
      </w:r>
      <w:r w:rsidRPr="00F53A9F">
        <w:rPr>
          <w:sz w:val="32"/>
          <w:szCs w:val="32"/>
        </w:rPr>
        <w:tab/>
      </w:r>
    </w:p>
    <w:p w14:paraId="0745093A" w14:textId="61B26905" w:rsidR="00F53A9F" w:rsidRPr="00F53A9F" w:rsidRDefault="00F53A9F" w:rsidP="00F53A9F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i/>
          <w:iCs/>
          <w:sz w:val="24"/>
          <w:szCs w:val="24"/>
        </w:rPr>
        <w:t>Bedrijfsnaam:</w:t>
      </w:r>
    </w:p>
    <w:p w14:paraId="35B7ECE9" w14:textId="77777777" w:rsidR="00F53A9F" w:rsidRPr="00F53A9F" w:rsidRDefault="00F53A9F" w:rsidP="00F53A9F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i/>
          <w:iCs/>
          <w:sz w:val="24"/>
          <w:szCs w:val="24"/>
        </w:rPr>
        <w:t>Sector:</w:t>
      </w:r>
    </w:p>
    <w:p w14:paraId="3C30AB53" w14:textId="77777777" w:rsidR="00F53A9F" w:rsidRPr="00F53A9F" w:rsidRDefault="00F53A9F" w:rsidP="00F53A9F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0000"/>
          <w:spacing w:val="-20"/>
          <w:sz w:val="24"/>
          <w:szCs w:val="24"/>
        </w:rPr>
      </w:pPr>
      <w:r w:rsidRPr="00F53A9F">
        <w:rPr>
          <w:rFonts w:cstheme="minorHAnsi"/>
          <w:i/>
          <w:iCs/>
          <w:sz w:val="24"/>
          <w:szCs w:val="24"/>
        </w:rPr>
        <w:t>Dienstnummer:</w:t>
      </w:r>
    </w:p>
    <w:p w14:paraId="1F97C9FC" w14:textId="2D99D191" w:rsidR="000E40A6" w:rsidRPr="00F53A9F" w:rsidRDefault="00F53A9F" w:rsidP="00F53A9F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eastAsia="Calibri,Bold" w:cstheme="minorHAnsi"/>
          <w:noProof/>
          <w:sz w:val="24"/>
          <w:szCs w:val="24"/>
          <w:lang w:val="en-US"/>
        </w:rPr>
      </w:pPr>
      <w:r w:rsidRPr="00F53A9F">
        <w:rPr>
          <w:rFonts w:cstheme="minorHAnsi"/>
          <w:i/>
          <w:iCs/>
          <w:sz w:val="24"/>
          <w:szCs w:val="24"/>
        </w:rPr>
        <w:t>Voertuignummer:</w:t>
      </w:r>
      <w:r w:rsidRPr="00F53A9F">
        <w:rPr>
          <w:rFonts w:eastAsia="Calibri,Bold" w:cstheme="minorHAnsi"/>
          <w:noProof/>
          <w:sz w:val="24"/>
          <w:szCs w:val="24"/>
          <w:lang w:val="en-US"/>
        </w:rPr>
        <w:t xml:space="preserve"> </w:t>
      </w:r>
    </w:p>
    <w:sectPr w:rsidR="000E40A6" w:rsidRPr="00F53A9F" w:rsidSect="00F77091">
      <w:headerReference w:type="even" r:id="rId9"/>
      <w:headerReference w:type="default" r:id="rId10"/>
      <w:headerReference w:type="first" r:id="rId11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C9754" w14:textId="77777777" w:rsidR="00384452" w:rsidRDefault="00384452" w:rsidP="00485DDA">
      <w:pPr>
        <w:spacing w:after="0" w:line="240" w:lineRule="auto"/>
      </w:pPr>
      <w:r>
        <w:separator/>
      </w:r>
    </w:p>
  </w:endnote>
  <w:endnote w:type="continuationSeparator" w:id="0">
    <w:p w14:paraId="5C631613" w14:textId="77777777" w:rsidR="00384452" w:rsidRDefault="00384452" w:rsidP="0048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ome">
    <w:altName w:val="Biome"/>
    <w:charset w:val="00"/>
    <w:family w:val="swiss"/>
    <w:pitch w:val="variable"/>
    <w:sig w:usb0="A11526FF" w:usb1="8000000A" w:usb2="00010000" w:usb3="00000000" w:csb0="000001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DB7CE" w14:textId="77777777" w:rsidR="00384452" w:rsidRDefault="00384452" w:rsidP="00485DDA">
      <w:pPr>
        <w:spacing w:after="0" w:line="240" w:lineRule="auto"/>
      </w:pPr>
      <w:r>
        <w:separator/>
      </w:r>
    </w:p>
  </w:footnote>
  <w:footnote w:type="continuationSeparator" w:id="0">
    <w:p w14:paraId="0F800D7C" w14:textId="77777777" w:rsidR="00384452" w:rsidRDefault="00384452" w:rsidP="0048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0145B" w14:textId="77777777" w:rsidR="00485DDA" w:rsidRDefault="00F53A9F">
    <w:pPr>
      <w:pStyle w:val="Koptekst"/>
    </w:pPr>
    <w:r>
      <w:rPr>
        <w:noProof/>
      </w:rPr>
      <w:pict w14:anchorId="7DB868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188" o:spid="_x0000_s102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Folder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47940" w14:textId="07F24BCB" w:rsidR="00176A70" w:rsidRPr="00384452" w:rsidRDefault="00F53A9F" w:rsidP="005233A5">
    <w:pPr>
      <w:pStyle w:val="Koptekst"/>
      <w:tabs>
        <w:tab w:val="left" w:pos="863"/>
      </w:tabs>
      <w:rPr>
        <w:rFonts w:ascii="Biome" w:hAnsi="Biome" w:cs="Biome"/>
        <w:i/>
        <w:iCs/>
        <w:sz w:val="32"/>
        <w:szCs w:val="32"/>
      </w:rPr>
    </w:pPr>
    <w:r>
      <w:rPr>
        <w:noProof/>
      </w:rPr>
      <w:pict w14:anchorId="26948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189" o:spid="_x0000_s1030" type="#_x0000_t75" style="position:absolute;margin-left:-71.05pt;margin-top:-78pt;width:595.7pt;height:841.9pt;z-index:-251656192;mso-position-horizontal-relative:margin;mso-position-vertical-relative:margin" o:allowincell="f">
          <v:imagedata r:id="rId1" o:title="Folder A4"/>
          <w10:wrap anchorx="margin" anchory="margin"/>
        </v:shape>
      </w:pict>
    </w:r>
    <w:r w:rsidR="005233A5" w:rsidRPr="00384452">
      <w:tab/>
    </w:r>
    <w:r w:rsidR="00384452" w:rsidRPr="00384452">
      <w:rPr>
        <w:rFonts w:ascii="Biome" w:hAnsi="Biome" w:cs="Biome"/>
        <w:i/>
        <w:iCs/>
        <w:sz w:val="32"/>
        <w:szCs w:val="32"/>
      </w:rPr>
      <w:t xml:space="preserve">Service </w:t>
    </w:r>
    <w:r w:rsidR="00384452">
      <w:rPr>
        <w:rFonts w:ascii="Biome" w:hAnsi="Biome" w:cs="Biome"/>
        <w:i/>
        <w:iCs/>
        <w:sz w:val="32"/>
        <w:szCs w:val="32"/>
      </w:rPr>
      <w:t>voor</w:t>
    </w:r>
    <w:r w:rsidR="00384452" w:rsidRPr="00384452">
      <w:rPr>
        <w:rFonts w:ascii="Biome" w:hAnsi="Biome" w:cs="Biome"/>
        <w:i/>
        <w:iCs/>
        <w:sz w:val="32"/>
        <w:szCs w:val="32"/>
      </w:rPr>
      <w:t xml:space="preserve"> onderdelen v</w:t>
    </w:r>
    <w:r w:rsidR="00384452">
      <w:rPr>
        <w:rFonts w:ascii="Biome" w:hAnsi="Biome" w:cs="Biome"/>
        <w:i/>
        <w:iCs/>
        <w:sz w:val="32"/>
        <w:szCs w:val="32"/>
      </w:rPr>
      <w:t>oertuigen</w:t>
    </w:r>
  </w:p>
  <w:p w14:paraId="147C44E6" w14:textId="1BB0C962" w:rsidR="00485DDA" w:rsidRPr="00384452" w:rsidRDefault="00176A70" w:rsidP="005233A5">
    <w:pPr>
      <w:pStyle w:val="Koptekst"/>
      <w:tabs>
        <w:tab w:val="left" w:pos="863"/>
      </w:tabs>
      <w:rPr>
        <w:rFonts w:ascii="Biome" w:hAnsi="Biome" w:cs="Biome"/>
      </w:rPr>
    </w:pPr>
    <w:r w:rsidRPr="00384452">
      <w:rPr>
        <w:rFonts w:ascii="Biome" w:hAnsi="Biome" w:cs="Biome"/>
        <w:i/>
        <w:iCs/>
        <w:sz w:val="32"/>
        <w:szCs w:val="32"/>
      </w:rPr>
      <w:tab/>
    </w:r>
    <w:r w:rsidR="00384452" w:rsidRPr="00384452">
      <w:rPr>
        <w:rFonts w:ascii="Biome" w:hAnsi="Biome" w:cs="Biome"/>
        <w:i/>
        <w:iCs/>
        <w:color w:val="FF0000"/>
        <w:sz w:val="36"/>
        <w:szCs w:val="36"/>
      </w:rPr>
      <w:t>RMA-</w:t>
    </w:r>
    <w:r w:rsidR="00384452">
      <w:rPr>
        <w:rFonts w:ascii="Biome" w:hAnsi="Biome" w:cs="Biome"/>
        <w:i/>
        <w:iCs/>
        <w:color w:val="FF0000"/>
        <w:sz w:val="36"/>
        <w:szCs w:val="36"/>
      </w:rPr>
      <w:t>aanvraag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F725F" w14:textId="77777777" w:rsidR="00485DDA" w:rsidRDefault="00F53A9F">
    <w:pPr>
      <w:pStyle w:val="Koptekst"/>
    </w:pPr>
    <w:r>
      <w:rPr>
        <w:noProof/>
      </w:rPr>
      <w:pict w14:anchorId="2BD3EC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187" o:spid="_x0000_s1028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Folder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7B4B"/>
    <w:multiLevelType w:val="hybridMultilevel"/>
    <w:tmpl w:val="D7BCEA36"/>
    <w:lvl w:ilvl="0" w:tplc="C3704F0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  <w:color w:val="FF000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E59C9"/>
    <w:multiLevelType w:val="hybridMultilevel"/>
    <w:tmpl w:val="74B6FFCC"/>
    <w:lvl w:ilvl="0" w:tplc="BE624516">
      <w:start w:val="1"/>
      <w:numFmt w:val="bullet"/>
      <w:lvlText w:val="&gt;"/>
      <w:lvlJc w:val="left"/>
      <w:pPr>
        <w:ind w:left="360" w:hanging="360"/>
      </w:pPr>
      <w:rPr>
        <w:rFonts w:ascii="Calibri" w:hAnsi="Calibri" w:hint="default"/>
        <w:color w:val="FF0000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C11991"/>
    <w:multiLevelType w:val="hybridMultilevel"/>
    <w:tmpl w:val="281AD2B6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43D15"/>
    <w:multiLevelType w:val="hybridMultilevel"/>
    <w:tmpl w:val="76B46A96"/>
    <w:lvl w:ilvl="0" w:tplc="0EFAD1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B2940"/>
    <w:multiLevelType w:val="hybridMultilevel"/>
    <w:tmpl w:val="90D25432"/>
    <w:lvl w:ilvl="0" w:tplc="BE624516">
      <w:start w:val="1"/>
      <w:numFmt w:val="bullet"/>
      <w:lvlText w:val="&gt;"/>
      <w:lvlJc w:val="left"/>
      <w:pPr>
        <w:ind w:left="360" w:hanging="360"/>
      </w:pPr>
      <w:rPr>
        <w:rFonts w:ascii="Calibri" w:hAnsi="Calibri" w:cs="Times New Roman" w:hint="default"/>
        <w:color w:val="FF0000"/>
        <w:sz w:val="20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86206F"/>
    <w:multiLevelType w:val="hybridMultilevel"/>
    <w:tmpl w:val="F4D07CE8"/>
    <w:lvl w:ilvl="0" w:tplc="704C8262">
      <w:start w:val="1"/>
      <w:numFmt w:val="bullet"/>
      <w:lvlText w:val="&gt;"/>
      <w:lvlJc w:val="left"/>
      <w:pPr>
        <w:ind w:left="360" w:hanging="360"/>
      </w:pPr>
      <w:rPr>
        <w:rFonts w:ascii="Calibri" w:hAnsi="Calibri" w:hint="default"/>
        <w:color w:val="FF0000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F1719B"/>
    <w:multiLevelType w:val="hybridMultilevel"/>
    <w:tmpl w:val="CAF48CDA"/>
    <w:lvl w:ilvl="0" w:tplc="E5105106">
      <w:start w:val="2"/>
      <w:numFmt w:val="bullet"/>
      <w:lvlText w:val="-"/>
      <w:lvlJc w:val="left"/>
      <w:pPr>
        <w:ind w:left="720" w:hanging="360"/>
      </w:pPr>
      <w:rPr>
        <w:rFonts w:ascii="Calibri" w:eastAsia="Calibri,Bold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C6EB5"/>
    <w:multiLevelType w:val="hybridMultilevel"/>
    <w:tmpl w:val="3730924E"/>
    <w:lvl w:ilvl="0" w:tplc="BE624516">
      <w:start w:val="1"/>
      <w:numFmt w:val="bullet"/>
      <w:lvlText w:val="&gt;"/>
      <w:lvlJc w:val="left"/>
      <w:pPr>
        <w:ind w:left="360" w:hanging="360"/>
      </w:pPr>
      <w:rPr>
        <w:rFonts w:ascii="Calibri" w:hAnsi="Calibri" w:cs="Times New Roman" w:hint="default"/>
        <w:color w:val="FF0000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FA2D53"/>
    <w:multiLevelType w:val="multilevel"/>
    <w:tmpl w:val="EA30D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BE090F"/>
    <w:multiLevelType w:val="hybridMultilevel"/>
    <w:tmpl w:val="ACD02CC8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C03AF8"/>
    <w:multiLevelType w:val="hybridMultilevel"/>
    <w:tmpl w:val="FC3C1BE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DC2E90"/>
    <w:multiLevelType w:val="hybridMultilevel"/>
    <w:tmpl w:val="031EDDB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870B32"/>
    <w:multiLevelType w:val="hybridMultilevel"/>
    <w:tmpl w:val="A4026328"/>
    <w:lvl w:ilvl="0" w:tplc="BE62451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color w:val="FF000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3F26EF"/>
    <w:multiLevelType w:val="hybridMultilevel"/>
    <w:tmpl w:val="ED603B10"/>
    <w:lvl w:ilvl="0" w:tplc="BBAE9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2E7C71"/>
    <w:multiLevelType w:val="hybridMultilevel"/>
    <w:tmpl w:val="8DEE5778"/>
    <w:lvl w:ilvl="0" w:tplc="BE624516">
      <w:start w:val="1"/>
      <w:numFmt w:val="bullet"/>
      <w:lvlText w:val="&gt;"/>
      <w:lvlJc w:val="left"/>
      <w:pPr>
        <w:ind w:left="720" w:hanging="360"/>
      </w:pPr>
      <w:rPr>
        <w:rFonts w:ascii="Calibri" w:hAnsi="Calibri" w:cs="Times New Roman" w:hint="default"/>
        <w:color w:val="FF0000"/>
        <w:sz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13"/>
  </w:num>
  <w:num w:numId="5">
    <w:abstractNumId w:val="3"/>
  </w:num>
  <w:num w:numId="6">
    <w:abstractNumId w:val="9"/>
  </w:num>
  <w:num w:numId="7">
    <w:abstractNumId w:val="1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12"/>
  </w:num>
  <w:num w:numId="13">
    <w:abstractNumId w:val="14"/>
  </w:num>
  <w:num w:numId="14">
    <w:abstractNumId w:val="1"/>
  </w:num>
  <w:num w:numId="15">
    <w:abstractNumId w:val="7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52"/>
    <w:rsid w:val="00004897"/>
    <w:rsid w:val="000052F4"/>
    <w:rsid w:val="00012FC7"/>
    <w:rsid w:val="0001501B"/>
    <w:rsid w:val="0001623E"/>
    <w:rsid w:val="000179CA"/>
    <w:rsid w:val="000352D0"/>
    <w:rsid w:val="000652A6"/>
    <w:rsid w:val="00070D7A"/>
    <w:rsid w:val="00071453"/>
    <w:rsid w:val="000744E3"/>
    <w:rsid w:val="00077562"/>
    <w:rsid w:val="0008319C"/>
    <w:rsid w:val="00086EFE"/>
    <w:rsid w:val="000A3C9A"/>
    <w:rsid w:val="000C76D6"/>
    <w:rsid w:val="000D37D7"/>
    <w:rsid w:val="000E40A6"/>
    <w:rsid w:val="000F251F"/>
    <w:rsid w:val="000F466E"/>
    <w:rsid w:val="001217E3"/>
    <w:rsid w:val="001310C7"/>
    <w:rsid w:val="00134387"/>
    <w:rsid w:val="00142233"/>
    <w:rsid w:val="00142D62"/>
    <w:rsid w:val="00145FC6"/>
    <w:rsid w:val="00176A70"/>
    <w:rsid w:val="0018629E"/>
    <w:rsid w:val="001B0773"/>
    <w:rsid w:val="001B5E41"/>
    <w:rsid w:val="001E4720"/>
    <w:rsid w:val="002058E6"/>
    <w:rsid w:val="00205AAF"/>
    <w:rsid w:val="002139C9"/>
    <w:rsid w:val="00215612"/>
    <w:rsid w:val="0022171E"/>
    <w:rsid w:val="00225435"/>
    <w:rsid w:val="00227B2A"/>
    <w:rsid w:val="00231E6D"/>
    <w:rsid w:val="00232702"/>
    <w:rsid w:val="00235D56"/>
    <w:rsid w:val="00246DBD"/>
    <w:rsid w:val="00263C99"/>
    <w:rsid w:val="00266EA7"/>
    <w:rsid w:val="00276308"/>
    <w:rsid w:val="00277529"/>
    <w:rsid w:val="00290DCD"/>
    <w:rsid w:val="002A18F9"/>
    <w:rsid w:val="002A7904"/>
    <w:rsid w:val="002B6212"/>
    <w:rsid w:val="002B702C"/>
    <w:rsid w:val="002C328F"/>
    <w:rsid w:val="002E2C5D"/>
    <w:rsid w:val="002E7077"/>
    <w:rsid w:val="003019B5"/>
    <w:rsid w:val="00307D08"/>
    <w:rsid w:val="00365F6B"/>
    <w:rsid w:val="003675F3"/>
    <w:rsid w:val="003749EF"/>
    <w:rsid w:val="003767D5"/>
    <w:rsid w:val="00377277"/>
    <w:rsid w:val="0038130D"/>
    <w:rsid w:val="00384452"/>
    <w:rsid w:val="003A5E81"/>
    <w:rsid w:val="003C0178"/>
    <w:rsid w:val="003D3944"/>
    <w:rsid w:val="003F1E2F"/>
    <w:rsid w:val="003F55E1"/>
    <w:rsid w:val="0040670E"/>
    <w:rsid w:val="00412AB0"/>
    <w:rsid w:val="00421C43"/>
    <w:rsid w:val="00430839"/>
    <w:rsid w:val="00447927"/>
    <w:rsid w:val="00475C00"/>
    <w:rsid w:val="0048144B"/>
    <w:rsid w:val="00485DDA"/>
    <w:rsid w:val="004913A3"/>
    <w:rsid w:val="004977C3"/>
    <w:rsid w:val="004B14DE"/>
    <w:rsid w:val="004D152B"/>
    <w:rsid w:val="004D6E46"/>
    <w:rsid w:val="004E3F39"/>
    <w:rsid w:val="004F2FB1"/>
    <w:rsid w:val="004F62E5"/>
    <w:rsid w:val="00504382"/>
    <w:rsid w:val="005129C2"/>
    <w:rsid w:val="005138F3"/>
    <w:rsid w:val="005176A4"/>
    <w:rsid w:val="0051795D"/>
    <w:rsid w:val="005233A5"/>
    <w:rsid w:val="00530F06"/>
    <w:rsid w:val="00546642"/>
    <w:rsid w:val="005517E4"/>
    <w:rsid w:val="00555DE6"/>
    <w:rsid w:val="005579BB"/>
    <w:rsid w:val="005657DA"/>
    <w:rsid w:val="00574838"/>
    <w:rsid w:val="00576E06"/>
    <w:rsid w:val="005834AA"/>
    <w:rsid w:val="00586C6F"/>
    <w:rsid w:val="005A522D"/>
    <w:rsid w:val="005A570C"/>
    <w:rsid w:val="005C6BE5"/>
    <w:rsid w:val="005C7D7C"/>
    <w:rsid w:val="005D1E70"/>
    <w:rsid w:val="005E656F"/>
    <w:rsid w:val="00603756"/>
    <w:rsid w:val="006217DE"/>
    <w:rsid w:val="00627F44"/>
    <w:rsid w:val="006578F6"/>
    <w:rsid w:val="00665F75"/>
    <w:rsid w:val="00684773"/>
    <w:rsid w:val="00687775"/>
    <w:rsid w:val="00697C82"/>
    <w:rsid w:val="006A4F8C"/>
    <w:rsid w:val="006B0E0F"/>
    <w:rsid w:val="006B4AEB"/>
    <w:rsid w:val="006B4B2E"/>
    <w:rsid w:val="006B62E7"/>
    <w:rsid w:val="006C5AC3"/>
    <w:rsid w:val="006F04E8"/>
    <w:rsid w:val="006F3EB5"/>
    <w:rsid w:val="006F559F"/>
    <w:rsid w:val="007032E5"/>
    <w:rsid w:val="007141C9"/>
    <w:rsid w:val="007175F4"/>
    <w:rsid w:val="0073052F"/>
    <w:rsid w:val="00740CA3"/>
    <w:rsid w:val="00752FED"/>
    <w:rsid w:val="00757C36"/>
    <w:rsid w:val="0076197A"/>
    <w:rsid w:val="00771D21"/>
    <w:rsid w:val="00772F64"/>
    <w:rsid w:val="0078264C"/>
    <w:rsid w:val="00784C8F"/>
    <w:rsid w:val="007872B5"/>
    <w:rsid w:val="00791996"/>
    <w:rsid w:val="007B1D31"/>
    <w:rsid w:val="007B3BA2"/>
    <w:rsid w:val="007B561F"/>
    <w:rsid w:val="007B5ACE"/>
    <w:rsid w:val="007C63E7"/>
    <w:rsid w:val="007D050E"/>
    <w:rsid w:val="007D062E"/>
    <w:rsid w:val="007E74D1"/>
    <w:rsid w:val="00814402"/>
    <w:rsid w:val="008156D1"/>
    <w:rsid w:val="008163F2"/>
    <w:rsid w:val="00824542"/>
    <w:rsid w:val="00827FD2"/>
    <w:rsid w:val="00846F1C"/>
    <w:rsid w:val="00855536"/>
    <w:rsid w:val="00871A05"/>
    <w:rsid w:val="00875584"/>
    <w:rsid w:val="008938CE"/>
    <w:rsid w:val="00896147"/>
    <w:rsid w:val="008A0A3F"/>
    <w:rsid w:val="008A4F32"/>
    <w:rsid w:val="008B07EF"/>
    <w:rsid w:val="008B472A"/>
    <w:rsid w:val="008C53C2"/>
    <w:rsid w:val="008C6DA7"/>
    <w:rsid w:val="008D4719"/>
    <w:rsid w:val="008E377F"/>
    <w:rsid w:val="008F2E12"/>
    <w:rsid w:val="008F5021"/>
    <w:rsid w:val="00903B2F"/>
    <w:rsid w:val="0093057E"/>
    <w:rsid w:val="00930D06"/>
    <w:rsid w:val="00956205"/>
    <w:rsid w:val="00962834"/>
    <w:rsid w:val="009869B9"/>
    <w:rsid w:val="00987DCC"/>
    <w:rsid w:val="009B231E"/>
    <w:rsid w:val="009C4A5B"/>
    <w:rsid w:val="009C629B"/>
    <w:rsid w:val="009D15FA"/>
    <w:rsid w:val="009D1A40"/>
    <w:rsid w:val="009D1FE9"/>
    <w:rsid w:val="009D5806"/>
    <w:rsid w:val="009F447A"/>
    <w:rsid w:val="009F7EF3"/>
    <w:rsid w:val="00A218FB"/>
    <w:rsid w:val="00A34497"/>
    <w:rsid w:val="00A35667"/>
    <w:rsid w:val="00A413BE"/>
    <w:rsid w:val="00A5621E"/>
    <w:rsid w:val="00A622DE"/>
    <w:rsid w:val="00A6388C"/>
    <w:rsid w:val="00A87915"/>
    <w:rsid w:val="00AA0E0B"/>
    <w:rsid w:val="00AA5AF7"/>
    <w:rsid w:val="00AE12DA"/>
    <w:rsid w:val="00B03576"/>
    <w:rsid w:val="00B04341"/>
    <w:rsid w:val="00B157A5"/>
    <w:rsid w:val="00B24FDB"/>
    <w:rsid w:val="00B313D5"/>
    <w:rsid w:val="00B3585F"/>
    <w:rsid w:val="00B4056B"/>
    <w:rsid w:val="00B46CEE"/>
    <w:rsid w:val="00B531DE"/>
    <w:rsid w:val="00B70DFE"/>
    <w:rsid w:val="00B8732C"/>
    <w:rsid w:val="00B9286B"/>
    <w:rsid w:val="00BA3FB2"/>
    <w:rsid w:val="00BA7C2B"/>
    <w:rsid w:val="00BB51D1"/>
    <w:rsid w:val="00BB7F3F"/>
    <w:rsid w:val="00BC184E"/>
    <w:rsid w:val="00BD7970"/>
    <w:rsid w:val="00BE38B5"/>
    <w:rsid w:val="00BF5E47"/>
    <w:rsid w:val="00C02B6D"/>
    <w:rsid w:val="00C11D8B"/>
    <w:rsid w:val="00C31ACF"/>
    <w:rsid w:val="00C45AC1"/>
    <w:rsid w:val="00C51531"/>
    <w:rsid w:val="00C612E9"/>
    <w:rsid w:val="00C82177"/>
    <w:rsid w:val="00C9449F"/>
    <w:rsid w:val="00C94627"/>
    <w:rsid w:val="00C97D5D"/>
    <w:rsid w:val="00CB186D"/>
    <w:rsid w:val="00CB217F"/>
    <w:rsid w:val="00CB2650"/>
    <w:rsid w:val="00CB4DBA"/>
    <w:rsid w:val="00CB53D3"/>
    <w:rsid w:val="00CB6706"/>
    <w:rsid w:val="00CD3C11"/>
    <w:rsid w:val="00CD5AFE"/>
    <w:rsid w:val="00CE2B98"/>
    <w:rsid w:val="00CE4D9A"/>
    <w:rsid w:val="00CE61F7"/>
    <w:rsid w:val="00CE7527"/>
    <w:rsid w:val="00D00924"/>
    <w:rsid w:val="00D01A6D"/>
    <w:rsid w:val="00D13F2E"/>
    <w:rsid w:val="00D17ADC"/>
    <w:rsid w:val="00D216EB"/>
    <w:rsid w:val="00D252F6"/>
    <w:rsid w:val="00D36292"/>
    <w:rsid w:val="00D479E6"/>
    <w:rsid w:val="00D52ECC"/>
    <w:rsid w:val="00DA58CD"/>
    <w:rsid w:val="00DD342D"/>
    <w:rsid w:val="00DD6300"/>
    <w:rsid w:val="00DF494C"/>
    <w:rsid w:val="00E039D9"/>
    <w:rsid w:val="00E0765B"/>
    <w:rsid w:val="00E07E8E"/>
    <w:rsid w:val="00E13268"/>
    <w:rsid w:val="00E20FF5"/>
    <w:rsid w:val="00E3394F"/>
    <w:rsid w:val="00E44761"/>
    <w:rsid w:val="00E47C5C"/>
    <w:rsid w:val="00E47F64"/>
    <w:rsid w:val="00E5453C"/>
    <w:rsid w:val="00E556E0"/>
    <w:rsid w:val="00E56269"/>
    <w:rsid w:val="00E57B80"/>
    <w:rsid w:val="00E66665"/>
    <w:rsid w:val="00E71CF7"/>
    <w:rsid w:val="00E7671A"/>
    <w:rsid w:val="00E771B4"/>
    <w:rsid w:val="00E815C7"/>
    <w:rsid w:val="00E84EB0"/>
    <w:rsid w:val="00EA1921"/>
    <w:rsid w:val="00EA5104"/>
    <w:rsid w:val="00EA6957"/>
    <w:rsid w:val="00EB33B0"/>
    <w:rsid w:val="00EB474A"/>
    <w:rsid w:val="00EC19D3"/>
    <w:rsid w:val="00EC6AD4"/>
    <w:rsid w:val="00EF50C3"/>
    <w:rsid w:val="00EF52F0"/>
    <w:rsid w:val="00F112D2"/>
    <w:rsid w:val="00F13497"/>
    <w:rsid w:val="00F25211"/>
    <w:rsid w:val="00F37773"/>
    <w:rsid w:val="00F42741"/>
    <w:rsid w:val="00F447DA"/>
    <w:rsid w:val="00F53A9F"/>
    <w:rsid w:val="00F56744"/>
    <w:rsid w:val="00F56FDF"/>
    <w:rsid w:val="00F6689A"/>
    <w:rsid w:val="00F77091"/>
    <w:rsid w:val="00F914DC"/>
    <w:rsid w:val="00F9248D"/>
    <w:rsid w:val="00F9547A"/>
    <w:rsid w:val="00F95535"/>
    <w:rsid w:val="00F957B9"/>
    <w:rsid w:val="00FB12C4"/>
    <w:rsid w:val="00FB1495"/>
    <w:rsid w:val="00FB4FC2"/>
    <w:rsid w:val="00FC1BD6"/>
    <w:rsid w:val="00FD59DC"/>
    <w:rsid w:val="00FE5997"/>
    <w:rsid w:val="00FE652C"/>
    <w:rsid w:val="00FF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40220"/>
  <w15:chartTrackingRefBased/>
  <w15:docId w15:val="{30C3E277-5E97-4FB3-864A-7F4C436A0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25211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85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85DDA"/>
  </w:style>
  <w:style w:type="paragraph" w:styleId="Voettekst">
    <w:name w:val="footer"/>
    <w:basedOn w:val="Standaard"/>
    <w:link w:val="VoettekstChar"/>
    <w:uiPriority w:val="99"/>
    <w:unhideWhenUsed/>
    <w:rsid w:val="00485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85DDA"/>
  </w:style>
  <w:style w:type="paragraph" w:styleId="Lijstalinea">
    <w:name w:val="List Paragraph"/>
    <w:basedOn w:val="Standaard"/>
    <w:uiPriority w:val="34"/>
    <w:qFormat/>
    <w:rsid w:val="000E40A6"/>
    <w:pPr>
      <w:ind w:left="720"/>
      <w:contextualSpacing/>
    </w:pPr>
  </w:style>
  <w:style w:type="table" w:styleId="Tabelraster">
    <w:name w:val="Table Grid"/>
    <w:basedOn w:val="Standaardtabel"/>
    <w:uiPriority w:val="39"/>
    <w:rsid w:val="000E4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714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41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05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Ruben\Template%20Arisco%20Flyer%20Picto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01314-EFE0-4463-9BF7-BD7D561DD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Arisco Flyer Picto.dotx</Template>
  <TotalTime>24</TotalTime>
  <Pages>1</Pages>
  <Words>64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Dewilde - Arisco NV</dc:creator>
  <cp:keywords/>
  <dc:description/>
  <cp:lastModifiedBy>Ruben Dewilde - Arisco NV</cp:lastModifiedBy>
  <cp:revision>1</cp:revision>
  <cp:lastPrinted>2021-04-06T07:28:00Z</cp:lastPrinted>
  <dcterms:created xsi:type="dcterms:W3CDTF">2021-11-16T07:36:00Z</dcterms:created>
  <dcterms:modified xsi:type="dcterms:W3CDTF">2021-11-16T08:00:00Z</dcterms:modified>
</cp:coreProperties>
</file>